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8FE" w:rsidRDefault="00FE48FE" w:rsidP="00FE48FE">
      <w:pPr>
        <w:ind w:left="-108" w:right="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Для служебного пользования</w:t>
      </w:r>
    </w:p>
    <w:p w:rsidR="002A251E" w:rsidRPr="00293F4C" w:rsidRDefault="00FE48FE" w:rsidP="00FE48FE">
      <w:pPr>
        <w:jc w:val="right"/>
        <w:rPr>
          <w:sz w:val="26"/>
          <w:szCs w:val="26"/>
        </w:rPr>
      </w:pPr>
      <w:r w:rsidRPr="00FA3E73">
        <w:rPr>
          <w:sz w:val="20"/>
          <w:szCs w:val="20"/>
        </w:rPr>
        <w:t xml:space="preserve">                                          Экз. №____</w:t>
      </w:r>
    </w:p>
    <w:p w:rsidR="00FE48FE" w:rsidRDefault="00FE48FE" w:rsidP="00FE48FE">
      <w:pPr>
        <w:jc w:val="both"/>
        <w:rPr>
          <w:sz w:val="26"/>
          <w:szCs w:val="26"/>
        </w:rPr>
      </w:pPr>
    </w:p>
    <w:p w:rsidR="00A82919" w:rsidRDefault="00293BE2" w:rsidP="00293BE2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Приложение № </w:t>
      </w:r>
      <w:r w:rsidR="00B85E8D">
        <w:rPr>
          <w:sz w:val="26"/>
          <w:szCs w:val="26"/>
        </w:rPr>
        <w:t>2</w:t>
      </w:r>
      <w:r w:rsidR="007119CC">
        <w:rPr>
          <w:sz w:val="26"/>
          <w:szCs w:val="26"/>
        </w:rPr>
        <w:t xml:space="preserve"> </w:t>
      </w:r>
    </w:p>
    <w:p w:rsidR="00FE48FE" w:rsidRDefault="007119CC" w:rsidP="00293BE2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 </w:t>
      </w:r>
      <w:r w:rsidR="00123E7C">
        <w:rPr>
          <w:sz w:val="26"/>
          <w:szCs w:val="26"/>
        </w:rPr>
        <w:t xml:space="preserve">Уч. </w:t>
      </w:r>
      <w:r w:rsidR="00A82919">
        <w:rPr>
          <w:sz w:val="26"/>
          <w:szCs w:val="26"/>
        </w:rPr>
        <w:t>№ 77,дсп</w:t>
      </w:r>
      <w:r w:rsidR="002C5136">
        <w:rPr>
          <w:sz w:val="26"/>
          <w:szCs w:val="26"/>
        </w:rPr>
        <w:t xml:space="preserve"> от 20.11.2018</w:t>
      </w:r>
    </w:p>
    <w:p w:rsidR="00FE48FE" w:rsidRDefault="00FE48FE" w:rsidP="00FE48FE">
      <w:pPr>
        <w:jc w:val="both"/>
        <w:rPr>
          <w:sz w:val="26"/>
          <w:szCs w:val="26"/>
        </w:rPr>
      </w:pPr>
    </w:p>
    <w:p w:rsidR="00FE48FE" w:rsidRDefault="00FE48FE" w:rsidP="00FE48FE">
      <w:pPr>
        <w:jc w:val="both"/>
        <w:rPr>
          <w:sz w:val="26"/>
          <w:szCs w:val="26"/>
        </w:rPr>
      </w:pPr>
    </w:p>
    <w:p w:rsidR="00FE48FE" w:rsidRDefault="00FE48FE" w:rsidP="00FE48FE">
      <w:pPr>
        <w:jc w:val="both"/>
        <w:rPr>
          <w:sz w:val="26"/>
          <w:szCs w:val="26"/>
        </w:rPr>
      </w:pPr>
    </w:p>
    <w:p w:rsidR="00FE48FE" w:rsidRDefault="00FE48FE" w:rsidP="00FE48FE">
      <w:pPr>
        <w:jc w:val="both"/>
        <w:rPr>
          <w:sz w:val="26"/>
          <w:szCs w:val="26"/>
        </w:rPr>
      </w:pPr>
    </w:p>
    <w:p w:rsidR="00FE48FE" w:rsidRDefault="00FE48FE" w:rsidP="00FE48FE">
      <w:pPr>
        <w:jc w:val="both"/>
        <w:rPr>
          <w:sz w:val="26"/>
          <w:szCs w:val="26"/>
        </w:rPr>
      </w:pPr>
    </w:p>
    <w:p w:rsidR="00EC1399" w:rsidRDefault="00EC1399" w:rsidP="00DE1EF9">
      <w:pPr>
        <w:ind w:left="-108"/>
        <w:rPr>
          <w:sz w:val="96"/>
          <w:szCs w:val="96"/>
        </w:rPr>
      </w:pPr>
      <w:r>
        <w:rPr>
          <w:sz w:val="96"/>
          <w:szCs w:val="96"/>
        </w:rPr>
        <w:t xml:space="preserve">               </w:t>
      </w:r>
    </w:p>
    <w:p w:rsidR="00EC1399" w:rsidRDefault="00EC1399" w:rsidP="00DE1EF9">
      <w:pPr>
        <w:ind w:left="-108"/>
        <w:rPr>
          <w:sz w:val="96"/>
          <w:szCs w:val="96"/>
        </w:rPr>
      </w:pPr>
    </w:p>
    <w:p w:rsidR="003E13BE" w:rsidRPr="00EC1399" w:rsidRDefault="00EC1399" w:rsidP="00EC1399">
      <w:pPr>
        <w:ind w:left="-108"/>
        <w:jc w:val="center"/>
        <w:rPr>
          <w:sz w:val="96"/>
          <w:szCs w:val="96"/>
        </w:rPr>
      </w:pPr>
      <w:r w:rsidRPr="00EC1399">
        <w:rPr>
          <w:sz w:val="96"/>
          <w:szCs w:val="96"/>
        </w:rPr>
        <w:t>Текст</w:t>
      </w:r>
    </w:p>
    <w:p w:rsidR="00DD6E4A" w:rsidRDefault="00DD6E4A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  <w:bookmarkStart w:id="0" w:name="_GoBack"/>
      <w:bookmarkEnd w:id="0"/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177119" w:rsidRDefault="00177119" w:rsidP="003E13BE">
      <w:pPr>
        <w:ind w:left="720"/>
        <w:jc w:val="both"/>
        <w:rPr>
          <w:sz w:val="28"/>
          <w:szCs w:val="28"/>
        </w:rPr>
      </w:pPr>
    </w:p>
    <w:p w:rsidR="00293BE2" w:rsidRDefault="00293BE2" w:rsidP="003E13BE">
      <w:pPr>
        <w:jc w:val="both"/>
        <w:rPr>
          <w:b/>
          <w:sz w:val="16"/>
          <w:szCs w:val="16"/>
        </w:rPr>
      </w:pPr>
    </w:p>
    <w:p w:rsidR="00293BE2" w:rsidRDefault="00293BE2" w:rsidP="003E13BE">
      <w:pPr>
        <w:jc w:val="both"/>
        <w:rPr>
          <w:b/>
          <w:sz w:val="16"/>
          <w:szCs w:val="16"/>
        </w:rPr>
      </w:pPr>
    </w:p>
    <w:p w:rsidR="00293BE2" w:rsidRDefault="00293BE2" w:rsidP="003E13BE">
      <w:pPr>
        <w:jc w:val="both"/>
        <w:rPr>
          <w:b/>
          <w:sz w:val="16"/>
          <w:szCs w:val="16"/>
        </w:rPr>
      </w:pPr>
    </w:p>
    <w:p w:rsidR="003E13BE" w:rsidRPr="000B2521" w:rsidRDefault="00DD6E4A" w:rsidP="003E13BE">
      <w:pPr>
        <w:jc w:val="both"/>
        <w:rPr>
          <w:b/>
          <w:sz w:val="16"/>
          <w:szCs w:val="16"/>
        </w:rPr>
      </w:pPr>
      <w:proofErr w:type="gramStart"/>
      <w:r>
        <w:rPr>
          <w:b/>
          <w:sz w:val="16"/>
          <w:szCs w:val="16"/>
        </w:rPr>
        <w:t>7</w:t>
      </w:r>
      <w:r w:rsidR="00B85E8D">
        <w:rPr>
          <w:b/>
          <w:sz w:val="16"/>
          <w:szCs w:val="16"/>
        </w:rPr>
        <w:t>6</w:t>
      </w:r>
      <w:r w:rsidR="00431138">
        <w:rPr>
          <w:b/>
          <w:sz w:val="16"/>
          <w:szCs w:val="16"/>
        </w:rPr>
        <w:t>,д</w:t>
      </w:r>
      <w:r>
        <w:rPr>
          <w:b/>
          <w:sz w:val="16"/>
          <w:szCs w:val="16"/>
        </w:rPr>
        <w:t>с</w:t>
      </w:r>
      <w:r w:rsidR="00431138">
        <w:rPr>
          <w:b/>
          <w:sz w:val="16"/>
          <w:szCs w:val="16"/>
        </w:rPr>
        <w:t>п</w:t>
      </w:r>
      <w:proofErr w:type="gramEnd"/>
    </w:p>
    <w:p w:rsidR="003E13BE" w:rsidRPr="000B2521" w:rsidRDefault="003E13BE" w:rsidP="003E13BE">
      <w:pPr>
        <w:rPr>
          <w:sz w:val="16"/>
          <w:szCs w:val="16"/>
        </w:rPr>
      </w:pPr>
      <w:proofErr w:type="spellStart"/>
      <w:r w:rsidRPr="000B2521">
        <w:rPr>
          <w:sz w:val="16"/>
          <w:szCs w:val="16"/>
        </w:rPr>
        <w:t>Отп</w:t>
      </w:r>
      <w:proofErr w:type="spellEnd"/>
      <w:r w:rsidRPr="000B2521">
        <w:rPr>
          <w:sz w:val="16"/>
          <w:szCs w:val="16"/>
        </w:rPr>
        <w:t xml:space="preserve">. </w:t>
      </w:r>
      <w:r w:rsidR="006E01C3">
        <w:rPr>
          <w:sz w:val="16"/>
          <w:szCs w:val="16"/>
        </w:rPr>
        <w:t>3</w:t>
      </w:r>
      <w:r w:rsidR="00FB313F" w:rsidRPr="00FB313F">
        <w:rPr>
          <w:sz w:val="16"/>
          <w:szCs w:val="16"/>
        </w:rPr>
        <w:t xml:space="preserve"> </w:t>
      </w:r>
      <w:r w:rsidRPr="000B2521">
        <w:rPr>
          <w:sz w:val="16"/>
          <w:szCs w:val="16"/>
        </w:rPr>
        <w:t>экз.</w:t>
      </w:r>
    </w:p>
    <w:p w:rsidR="003E13BE" w:rsidRDefault="003E13BE" w:rsidP="003E13BE">
      <w:pPr>
        <w:rPr>
          <w:sz w:val="16"/>
          <w:szCs w:val="16"/>
        </w:rPr>
      </w:pPr>
      <w:r w:rsidRPr="000B2521">
        <w:rPr>
          <w:sz w:val="16"/>
          <w:szCs w:val="16"/>
        </w:rPr>
        <w:t>Экз. №</w:t>
      </w:r>
      <w:r w:rsidR="00FB313F" w:rsidRPr="00FB313F">
        <w:rPr>
          <w:sz w:val="16"/>
          <w:szCs w:val="16"/>
        </w:rPr>
        <w:t xml:space="preserve"> </w:t>
      </w:r>
      <w:r w:rsidRPr="000B2521">
        <w:rPr>
          <w:sz w:val="16"/>
          <w:szCs w:val="16"/>
        </w:rPr>
        <w:t xml:space="preserve">1 – в </w:t>
      </w:r>
      <w:r w:rsidR="009C333F">
        <w:rPr>
          <w:sz w:val="16"/>
          <w:szCs w:val="16"/>
        </w:rPr>
        <w:t xml:space="preserve">Прокуратуру </w:t>
      </w:r>
    </w:p>
    <w:p w:rsidR="002F0748" w:rsidRPr="000B2521" w:rsidRDefault="002F0748" w:rsidP="003E13BE">
      <w:pPr>
        <w:rPr>
          <w:sz w:val="16"/>
          <w:szCs w:val="16"/>
        </w:rPr>
      </w:pPr>
      <w:r>
        <w:rPr>
          <w:sz w:val="16"/>
          <w:szCs w:val="16"/>
        </w:rPr>
        <w:t>Экз. №</w:t>
      </w:r>
      <w:r w:rsidR="00FB313F" w:rsidRPr="00FB313F">
        <w:rPr>
          <w:sz w:val="16"/>
          <w:szCs w:val="16"/>
        </w:rPr>
        <w:t xml:space="preserve"> </w:t>
      </w:r>
      <w:r>
        <w:rPr>
          <w:sz w:val="16"/>
          <w:szCs w:val="16"/>
        </w:rPr>
        <w:t>2</w:t>
      </w:r>
      <w:r w:rsidRPr="000B2521">
        <w:rPr>
          <w:sz w:val="16"/>
          <w:szCs w:val="16"/>
        </w:rPr>
        <w:t xml:space="preserve"> – в </w:t>
      </w:r>
      <w:r w:rsidR="009C333F">
        <w:rPr>
          <w:sz w:val="16"/>
          <w:szCs w:val="16"/>
        </w:rPr>
        <w:t>ОГУЗ «</w:t>
      </w:r>
      <w:proofErr w:type="gramStart"/>
      <w:r w:rsidR="009C333F">
        <w:rPr>
          <w:sz w:val="16"/>
          <w:szCs w:val="16"/>
        </w:rPr>
        <w:t>…….</w:t>
      </w:r>
      <w:proofErr w:type="gramEnd"/>
      <w:r w:rsidR="009C333F">
        <w:rPr>
          <w:sz w:val="16"/>
          <w:szCs w:val="16"/>
        </w:rPr>
        <w:t>»</w:t>
      </w:r>
    </w:p>
    <w:p w:rsidR="003E13BE" w:rsidRDefault="003E13BE" w:rsidP="003E13BE">
      <w:pPr>
        <w:rPr>
          <w:sz w:val="16"/>
          <w:szCs w:val="16"/>
        </w:rPr>
      </w:pPr>
      <w:r w:rsidRPr="000B2521">
        <w:rPr>
          <w:sz w:val="16"/>
          <w:szCs w:val="16"/>
        </w:rPr>
        <w:t>Экз. №</w:t>
      </w:r>
      <w:r w:rsidR="00FB313F" w:rsidRPr="00FE48FE">
        <w:rPr>
          <w:sz w:val="16"/>
          <w:szCs w:val="16"/>
        </w:rPr>
        <w:t xml:space="preserve"> </w:t>
      </w:r>
      <w:r w:rsidR="008E4F2A">
        <w:rPr>
          <w:sz w:val="16"/>
          <w:szCs w:val="16"/>
        </w:rPr>
        <w:t>3</w:t>
      </w:r>
      <w:r w:rsidRPr="000B2521">
        <w:rPr>
          <w:sz w:val="16"/>
          <w:szCs w:val="16"/>
        </w:rPr>
        <w:t xml:space="preserve"> – в дело</w:t>
      </w:r>
    </w:p>
    <w:p w:rsidR="00F80F02" w:rsidRPr="00A40D36" w:rsidRDefault="00F80F02" w:rsidP="00F80F02">
      <w:pPr>
        <w:rPr>
          <w:sz w:val="16"/>
          <w:szCs w:val="16"/>
        </w:rPr>
      </w:pPr>
      <w:r>
        <w:rPr>
          <w:sz w:val="16"/>
          <w:szCs w:val="16"/>
        </w:rPr>
        <w:t>На 1 листе</w:t>
      </w:r>
    </w:p>
    <w:p w:rsidR="00F80F02" w:rsidRDefault="00F80F02" w:rsidP="00F80F02">
      <w:pPr>
        <w:rPr>
          <w:b/>
          <w:sz w:val="16"/>
          <w:szCs w:val="16"/>
        </w:rPr>
      </w:pPr>
      <w:r>
        <w:rPr>
          <w:b/>
          <w:sz w:val="16"/>
          <w:szCs w:val="16"/>
        </w:rPr>
        <w:t>20.11.2018</w:t>
      </w:r>
    </w:p>
    <w:p w:rsidR="00F62203" w:rsidRPr="00C16A63" w:rsidRDefault="00F62203" w:rsidP="00F62203">
      <w:pPr>
        <w:jc w:val="both"/>
        <w:rPr>
          <w:sz w:val="16"/>
          <w:szCs w:val="16"/>
        </w:rPr>
      </w:pPr>
      <w:r w:rsidRPr="00C16A63">
        <w:rPr>
          <w:sz w:val="16"/>
          <w:szCs w:val="16"/>
        </w:rPr>
        <w:t>Исп.</w:t>
      </w:r>
      <w:r w:rsidR="00DD6E4A">
        <w:rPr>
          <w:sz w:val="16"/>
          <w:szCs w:val="16"/>
        </w:rPr>
        <w:t xml:space="preserve"> и </w:t>
      </w:r>
      <w:proofErr w:type="spellStart"/>
      <w:r w:rsidR="00DD6E4A">
        <w:rPr>
          <w:sz w:val="16"/>
          <w:szCs w:val="16"/>
        </w:rPr>
        <w:t>Отп</w:t>
      </w:r>
      <w:proofErr w:type="spellEnd"/>
      <w:r w:rsidR="00DD6E4A">
        <w:rPr>
          <w:sz w:val="16"/>
          <w:szCs w:val="16"/>
        </w:rPr>
        <w:t>.</w:t>
      </w:r>
      <w:r w:rsidRPr="00C16A63">
        <w:rPr>
          <w:sz w:val="16"/>
          <w:szCs w:val="16"/>
        </w:rPr>
        <w:t xml:space="preserve"> </w:t>
      </w:r>
      <w:r w:rsidR="00C013BA">
        <w:rPr>
          <w:sz w:val="16"/>
          <w:szCs w:val="16"/>
        </w:rPr>
        <w:t>Татьяна Федоровна Головко</w:t>
      </w:r>
    </w:p>
    <w:p w:rsidR="00F62203" w:rsidRDefault="00F62203" w:rsidP="00F62203">
      <w:pPr>
        <w:jc w:val="both"/>
        <w:rPr>
          <w:sz w:val="16"/>
          <w:szCs w:val="16"/>
        </w:rPr>
      </w:pPr>
      <w:r w:rsidRPr="00C16A63">
        <w:rPr>
          <w:sz w:val="16"/>
          <w:szCs w:val="16"/>
        </w:rPr>
        <w:t xml:space="preserve">(3822) </w:t>
      </w:r>
      <w:r w:rsidR="00DD6E4A">
        <w:rPr>
          <w:sz w:val="16"/>
          <w:szCs w:val="16"/>
        </w:rPr>
        <w:t>999-101 доб. 28</w:t>
      </w:r>
      <w:r w:rsidR="00C013BA">
        <w:rPr>
          <w:sz w:val="16"/>
          <w:szCs w:val="16"/>
        </w:rPr>
        <w:t>57</w:t>
      </w:r>
    </w:p>
    <w:p w:rsidR="00C013BA" w:rsidRPr="00A40D36" w:rsidRDefault="00C013BA" w:rsidP="00F62203">
      <w:pPr>
        <w:jc w:val="both"/>
        <w:rPr>
          <w:sz w:val="16"/>
          <w:szCs w:val="16"/>
          <w:u w:val="single"/>
        </w:rPr>
      </w:pPr>
      <w:proofErr w:type="spellStart"/>
      <w:r w:rsidRPr="00A40D36">
        <w:rPr>
          <w:sz w:val="16"/>
          <w:szCs w:val="16"/>
          <w:u w:val="single"/>
          <w:lang w:val="en-US"/>
        </w:rPr>
        <w:t>stv</w:t>
      </w:r>
      <w:proofErr w:type="spellEnd"/>
      <w:r w:rsidRPr="00A40D36">
        <w:rPr>
          <w:sz w:val="16"/>
          <w:szCs w:val="16"/>
          <w:u w:val="single"/>
        </w:rPr>
        <w:t>@</w:t>
      </w:r>
      <w:proofErr w:type="spellStart"/>
      <w:r w:rsidRPr="00A40D36">
        <w:rPr>
          <w:sz w:val="16"/>
          <w:szCs w:val="16"/>
          <w:u w:val="single"/>
          <w:lang w:val="en-US"/>
        </w:rPr>
        <w:t>dzato</w:t>
      </w:r>
      <w:proofErr w:type="spellEnd"/>
      <w:r w:rsidR="00A40D36" w:rsidRPr="00A40D36">
        <w:rPr>
          <w:sz w:val="16"/>
          <w:szCs w:val="16"/>
          <w:u w:val="single"/>
        </w:rPr>
        <w:t>.</w:t>
      </w:r>
      <w:proofErr w:type="spellStart"/>
      <w:r w:rsidR="00A40D36" w:rsidRPr="00A40D36">
        <w:rPr>
          <w:sz w:val="16"/>
          <w:szCs w:val="16"/>
          <w:u w:val="single"/>
          <w:lang w:val="en-US"/>
        </w:rPr>
        <w:t>tomsk</w:t>
      </w:r>
      <w:proofErr w:type="spellEnd"/>
      <w:r w:rsidR="00A40D36" w:rsidRPr="00A40D36">
        <w:rPr>
          <w:sz w:val="16"/>
          <w:szCs w:val="16"/>
          <w:u w:val="single"/>
        </w:rPr>
        <w:t>.</w:t>
      </w:r>
      <w:proofErr w:type="spellStart"/>
      <w:r w:rsidR="00A40D36" w:rsidRPr="00A40D36">
        <w:rPr>
          <w:sz w:val="16"/>
          <w:szCs w:val="16"/>
          <w:u w:val="single"/>
          <w:lang w:val="en-US"/>
        </w:rPr>
        <w:t>ru</w:t>
      </w:r>
      <w:proofErr w:type="spellEnd"/>
    </w:p>
    <w:sectPr w:rsidR="00C013BA" w:rsidRPr="00A40D36" w:rsidSect="008163FD">
      <w:headerReference w:type="first" r:id="rId8"/>
      <w:pgSz w:w="11906" w:h="16838"/>
      <w:pgMar w:top="719" w:right="850" w:bottom="1134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CF9" w:rsidRDefault="00FB2CF9" w:rsidP="00DD6E4A">
      <w:r>
        <w:separator/>
      </w:r>
    </w:p>
  </w:endnote>
  <w:endnote w:type="continuationSeparator" w:id="0">
    <w:p w:rsidR="00FB2CF9" w:rsidRDefault="00FB2CF9" w:rsidP="00DD6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Times New Roman CYR"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CF9" w:rsidRDefault="00FB2CF9" w:rsidP="00DD6E4A">
      <w:r>
        <w:separator/>
      </w:r>
    </w:p>
  </w:footnote>
  <w:footnote w:type="continuationSeparator" w:id="0">
    <w:p w:rsidR="00FB2CF9" w:rsidRDefault="00FB2CF9" w:rsidP="00DD6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1578502"/>
      <w:docPartObj>
        <w:docPartGallery w:val="Watermarks"/>
        <w:docPartUnique/>
      </w:docPartObj>
    </w:sdtPr>
    <w:sdtEndPr/>
    <w:sdtContent>
      <w:p w:rsidR="00512F2C" w:rsidRDefault="00FB2CF9">
        <w:pPr>
          <w:pStyle w:val="a4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50" type="#_x0000_t136" style="position:absolute;left:0;text-align:left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E93BCB"/>
    <w:multiLevelType w:val="hybridMultilevel"/>
    <w:tmpl w:val="44B8C32E"/>
    <w:lvl w:ilvl="0" w:tplc="128ABF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B24095E"/>
    <w:multiLevelType w:val="hybridMultilevel"/>
    <w:tmpl w:val="E5FA5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1D3A06"/>
    <w:multiLevelType w:val="hybridMultilevel"/>
    <w:tmpl w:val="82CE8572"/>
    <w:lvl w:ilvl="0" w:tplc="F8D466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886"/>
    <w:rsid w:val="00012BF8"/>
    <w:rsid w:val="00031DAF"/>
    <w:rsid w:val="00035006"/>
    <w:rsid w:val="00081540"/>
    <w:rsid w:val="00084E42"/>
    <w:rsid w:val="00094499"/>
    <w:rsid w:val="000A1D9A"/>
    <w:rsid w:val="000E658F"/>
    <w:rsid w:val="000F5180"/>
    <w:rsid w:val="00123E7C"/>
    <w:rsid w:val="001435BE"/>
    <w:rsid w:val="00157E7C"/>
    <w:rsid w:val="00166955"/>
    <w:rsid w:val="00177119"/>
    <w:rsid w:val="001817EC"/>
    <w:rsid w:val="00194934"/>
    <w:rsid w:val="001A7BD7"/>
    <w:rsid w:val="001D2514"/>
    <w:rsid w:val="002171FF"/>
    <w:rsid w:val="002327EA"/>
    <w:rsid w:val="00250A91"/>
    <w:rsid w:val="00264280"/>
    <w:rsid w:val="00274A1E"/>
    <w:rsid w:val="002856EE"/>
    <w:rsid w:val="002871C8"/>
    <w:rsid w:val="00293BE2"/>
    <w:rsid w:val="0029599E"/>
    <w:rsid w:val="002A251E"/>
    <w:rsid w:val="002C0989"/>
    <w:rsid w:val="002C5136"/>
    <w:rsid w:val="002D5C2F"/>
    <w:rsid w:val="002F0748"/>
    <w:rsid w:val="002F4719"/>
    <w:rsid w:val="002F6748"/>
    <w:rsid w:val="00346ACF"/>
    <w:rsid w:val="00371C00"/>
    <w:rsid w:val="00385EE3"/>
    <w:rsid w:val="00387C15"/>
    <w:rsid w:val="00394C5F"/>
    <w:rsid w:val="003C30E7"/>
    <w:rsid w:val="003E13BE"/>
    <w:rsid w:val="00415315"/>
    <w:rsid w:val="004159FA"/>
    <w:rsid w:val="00431138"/>
    <w:rsid w:val="00442045"/>
    <w:rsid w:val="00484DAC"/>
    <w:rsid w:val="004B3C14"/>
    <w:rsid w:val="004C4491"/>
    <w:rsid w:val="004C762A"/>
    <w:rsid w:val="004E54B8"/>
    <w:rsid w:val="00510506"/>
    <w:rsid w:val="00511988"/>
    <w:rsid w:val="0051257D"/>
    <w:rsid w:val="00512F2C"/>
    <w:rsid w:val="00540971"/>
    <w:rsid w:val="005760D4"/>
    <w:rsid w:val="00597C60"/>
    <w:rsid w:val="005A476E"/>
    <w:rsid w:val="00606B6F"/>
    <w:rsid w:val="0061442E"/>
    <w:rsid w:val="00656D17"/>
    <w:rsid w:val="006656E4"/>
    <w:rsid w:val="00667626"/>
    <w:rsid w:val="00681B59"/>
    <w:rsid w:val="006864F3"/>
    <w:rsid w:val="00696D1A"/>
    <w:rsid w:val="006E01C3"/>
    <w:rsid w:val="006F1117"/>
    <w:rsid w:val="00703F1C"/>
    <w:rsid w:val="007119CC"/>
    <w:rsid w:val="007131B6"/>
    <w:rsid w:val="00733980"/>
    <w:rsid w:val="0073613A"/>
    <w:rsid w:val="00747FDF"/>
    <w:rsid w:val="00755ACB"/>
    <w:rsid w:val="00773BC4"/>
    <w:rsid w:val="007F49A6"/>
    <w:rsid w:val="007F6DA7"/>
    <w:rsid w:val="00807818"/>
    <w:rsid w:val="008163FD"/>
    <w:rsid w:val="008720F6"/>
    <w:rsid w:val="00872D65"/>
    <w:rsid w:val="008A153E"/>
    <w:rsid w:val="008B3CD3"/>
    <w:rsid w:val="008E4F2A"/>
    <w:rsid w:val="00904198"/>
    <w:rsid w:val="0092349F"/>
    <w:rsid w:val="009322C8"/>
    <w:rsid w:val="00934634"/>
    <w:rsid w:val="00975495"/>
    <w:rsid w:val="0098641C"/>
    <w:rsid w:val="00987370"/>
    <w:rsid w:val="009A17A7"/>
    <w:rsid w:val="009B090B"/>
    <w:rsid w:val="009B64BC"/>
    <w:rsid w:val="009B751B"/>
    <w:rsid w:val="009C333F"/>
    <w:rsid w:val="009F15A6"/>
    <w:rsid w:val="00A04D0C"/>
    <w:rsid w:val="00A3219B"/>
    <w:rsid w:val="00A353F9"/>
    <w:rsid w:val="00A40D36"/>
    <w:rsid w:val="00A40D51"/>
    <w:rsid w:val="00A54B4E"/>
    <w:rsid w:val="00A60E00"/>
    <w:rsid w:val="00A6159C"/>
    <w:rsid w:val="00A65C66"/>
    <w:rsid w:val="00A66B05"/>
    <w:rsid w:val="00A752DB"/>
    <w:rsid w:val="00A82919"/>
    <w:rsid w:val="00A863C0"/>
    <w:rsid w:val="00A978B2"/>
    <w:rsid w:val="00AD7690"/>
    <w:rsid w:val="00B22BAB"/>
    <w:rsid w:val="00B470D4"/>
    <w:rsid w:val="00B508F7"/>
    <w:rsid w:val="00B6303E"/>
    <w:rsid w:val="00B807D7"/>
    <w:rsid w:val="00B85E8D"/>
    <w:rsid w:val="00B90886"/>
    <w:rsid w:val="00B90C42"/>
    <w:rsid w:val="00BA383D"/>
    <w:rsid w:val="00BC77C4"/>
    <w:rsid w:val="00BC7881"/>
    <w:rsid w:val="00C013BA"/>
    <w:rsid w:val="00C12893"/>
    <w:rsid w:val="00C13208"/>
    <w:rsid w:val="00CC04AC"/>
    <w:rsid w:val="00CE1815"/>
    <w:rsid w:val="00D13A18"/>
    <w:rsid w:val="00D14B92"/>
    <w:rsid w:val="00D15658"/>
    <w:rsid w:val="00D20CD1"/>
    <w:rsid w:val="00D23CD4"/>
    <w:rsid w:val="00D337C0"/>
    <w:rsid w:val="00D5165F"/>
    <w:rsid w:val="00D81C4D"/>
    <w:rsid w:val="00DD6E4A"/>
    <w:rsid w:val="00DE1EF9"/>
    <w:rsid w:val="00E41D48"/>
    <w:rsid w:val="00E45349"/>
    <w:rsid w:val="00E67047"/>
    <w:rsid w:val="00E9077B"/>
    <w:rsid w:val="00E97039"/>
    <w:rsid w:val="00EA1230"/>
    <w:rsid w:val="00EA3F88"/>
    <w:rsid w:val="00EC1399"/>
    <w:rsid w:val="00EF6405"/>
    <w:rsid w:val="00F15564"/>
    <w:rsid w:val="00F178E9"/>
    <w:rsid w:val="00F61B68"/>
    <w:rsid w:val="00F62203"/>
    <w:rsid w:val="00F64C63"/>
    <w:rsid w:val="00F80F02"/>
    <w:rsid w:val="00FA3E73"/>
    <w:rsid w:val="00FB2CF9"/>
    <w:rsid w:val="00FB313F"/>
    <w:rsid w:val="00FB6834"/>
    <w:rsid w:val="00FE4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8DC8496"/>
  <w15:chartTrackingRefBased/>
  <w15:docId w15:val="{BC0F1088-802A-4AE7-962C-E4E3BB03C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5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0F5180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5">
    <w:name w:val="Адресат док"/>
    <w:basedOn w:val="a4"/>
    <w:autoRedefine/>
    <w:rsid w:val="000F5180"/>
    <w:pPr>
      <w:tabs>
        <w:tab w:val="clear" w:pos="4153"/>
        <w:tab w:val="clear" w:pos="8306"/>
        <w:tab w:val="right" w:pos="10260"/>
      </w:tabs>
      <w:ind w:left="72" w:right="431" w:firstLine="0"/>
      <w:jc w:val="left"/>
    </w:pPr>
    <w:rPr>
      <w:sz w:val="28"/>
    </w:rPr>
  </w:style>
  <w:style w:type="character" w:styleId="a6">
    <w:name w:val="Hyperlink"/>
    <w:rsid w:val="00D14B92"/>
    <w:rPr>
      <w:color w:val="0000FF"/>
      <w:u w:val="single"/>
    </w:rPr>
  </w:style>
  <w:style w:type="paragraph" w:customStyle="1" w:styleId="a7">
    <w:name w:val="Знак"/>
    <w:basedOn w:val="a"/>
    <w:rsid w:val="00AD7690"/>
    <w:pPr>
      <w:spacing w:after="160" w:line="240" w:lineRule="exact"/>
    </w:pPr>
    <w:rPr>
      <w:rFonts w:ascii="Verdana" w:hAnsi="Verdana"/>
      <w:lang w:val="en-US" w:eastAsia="en-US"/>
    </w:rPr>
  </w:style>
  <w:style w:type="paragraph" w:styleId="a8">
    <w:name w:val="Balloon Text"/>
    <w:basedOn w:val="a"/>
    <w:semiHidden/>
    <w:rsid w:val="002327E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4C4491"/>
    <w:pPr>
      <w:widowControl w:val="0"/>
    </w:pPr>
    <w:rPr>
      <w:rFonts w:ascii="Times New Roman CYR" w:hAnsi="Times New Roman CYR"/>
    </w:rPr>
  </w:style>
  <w:style w:type="paragraph" w:customStyle="1" w:styleId="a9">
    <w:name w:val="Обращение"/>
    <w:basedOn w:val="a"/>
    <w:next w:val="a"/>
    <w:rsid w:val="00904198"/>
    <w:pPr>
      <w:spacing w:before="240" w:after="120"/>
      <w:jc w:val="center"/>
    </w:pPr>
    <w:rPr>
      <w:sz w:val="26"/>
      <w:szCs w:val="20"/>
    </w:rPr>
  </w:style>
  <w:style w:type="paragraph" w:customStyle="1" w:styleId="aa">
    <w:name w:val="Текст док"/>
    <w:basedOn w:val="a"/>
    <w:autoRedefine/>
    <w:rsid w:val="00904198"/>
    <w:pPr>
      <w:ind w:firstLine="720"/>
      <w:jc w:val="both"/>
    </w:pPr>
    <w:rPr>
      <w:sz w:val="28"/>
      <w:szCs w:val="20"/>
    </w:rPr>
  </w:style>
  <w:style w:type="paragraph" w:styleId="ab">
    <w:name w:val="List Paragraph"/>
    <w:basedOn w:val="a"/>
    <w:uiPriority w:val="34"/>
    <w:qFormat/>
    <w:rsid w:val="00264280"/>
    <w:pPr>
      <w:ind w:left="720"/>
      <w:contextualSpacing/>
    </w:pPr>
  </w:style>
  <w:style w:type="paragraph" w:styleId="ac">
    <w:name w:val="footer"/>
    <w:basedOn w:val="a"/>
    <w:link w:val="ad"/>
    <w:rsid w:val="00DD6E4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D6E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9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istrovaya\&#1056;&#1072;&#1073;&#1086;&#1095;&#1080;&#1081;%20&#1089;&#1090;&#1086;&#1083;\&#1064;&#1072;&#1073;&#1083;&#1086;&#108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7F463-036D-41B1-8988-B04734A97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</Template>
  <TotalTime>261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DZATO</Company>
  <LinksUpToDate>false</LinksUpToDate>
  <CharactersWithSpaces>372</CharactersWithSpaces>
  <SharedDoc>false</SharedDoc>
  <HLinks>
    <vt:vector size="6" baseType="variant">
      <vt:variant>
        <vt:i4>524386</vt:i4>
      </vt:variant>
      <vt:variant>
        <vt:i4>0</vt:i4>
      </vt:variant>
      <vt:variant>
        <vt:i4>0</vt:i4>
      </vt:variant>
      <vt:variant>
        <vt:i4>5</vt:i4>
      </vt:variant>
      <vt:variant>
        <vt:lpwstr>mailto:ozo@dzato.tomsk.ru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Maistrovaya</dc:creator>
  <cp:keywords/>
  <dc:description/>
  <cp:lastModifiedBy>User</cp:lastModifiedBy>
  <cp:revision>33</cp:revision>
  <cp:lastPrinted>2018-11-20T06:15:00Z</cp:lastPrinted>
  <dcterms:created xsi:type="dcterms:W3CDTF">2016-06-16T07:37:00Z</dcterms:created>
  <dcterms:modified xsi:type="dcterms:W3CDTF">2018-11-21T02:28:00Z</dcterms:modified>
</cp:coreProperties>
</file>